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9AB144" w14:textId="12D546D9" w:rsidR="00026EA9" w:rsidRDefault="00000000" w:rsidP="001768FB">
      <w:pPr>
        <w:pStyle w:val="SemEspaamen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INDICAÇÃO Nº _____/202</w:t>
      </w:r>
      <w:r w:rsidR="001768FB">
        <w:rPr>
          <w:rFonts w:ascii="Arial" w:hAnsi="Arial" w:cs="Arial"/>
          <w:sz w:val="32"/>
          <w:szCs w:val="32"/>
        </w:rPr>
        <w:t>5</w:t>
      </w:r>
    </w:p>
    <w:p w14:paraId="1A8F2CFC" w14:textId="77777777" w:rsidR="00026EA9" w:rsidRDefault="00026EA9" w:rsidP="001768FB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393C3836" w14:textId="77777777" w:rsidR="001768FB" w:rsidRDefault="001768FB" w:rsidP="001768FB">
      <w:pPr>
        <w:pStyle w:val="SemEspaamento"/>
        <w:ind w:firstLine="1134"/>
        <w:jc w:val="both"/>
        <w:rPr>
          <w:rFonts w:ascii="Arial" w:hAnsi="Arial" w:cs="Arial"/>
          <w:b/>
          <w:sz w:val="24"/>
          <w:szCs w:val="24"/>
        </w:rPr>
      </w:pPr>
    </w:p>
    <w:p w14:paraId="250845F8" w14:textId="6790CE03" w:rsidR="001768FB" w:rsidRDefault="001768FB" w:rsidP="001768FB">
      <w:pPr>
        <w:pStyle w:val="SemEspaamento"/>
        <w:ind w:firstLine="113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 Presidente,</w:t>
      </w:r>
    </w:p>
    <w:p w14:paraId="0D7BAA20" w14:textId="77777777" w:rsidR="001768FB" w:rsidRDefault="001768FB" w:rsidP="001768FB">
      <w:pPr>
        <w:pStyle w:val="SemEspaamento"/>
        <w:ind w:firstLine="113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Senhores Vereadores</w:t>
      </w:r>
    </w:p>
    <w:p w14:paraId="408A4382" w14:textId="77777777" w:rsidR="001768FB" w:rsidRDefault="001768FB" w:rsidP="001768FB">
      <w:pPr>
        <w:pStyle w:val="SemEspaamento"/>
        <w:ind w:firstLine="1134"/>
        <w:jc w:val="both"/>
        <w:rPr>
          <w:rFonts w:ascii="Arial" w:hAnsi="Arial" w:cs="Arial"/>
          <w:b/>
          <w:sz w:val="24"/>
          <w:szCs w:val="24"/>
        </w:rPr>
      </w:pPr>
    </w:p>
    <w:p w14:paraId="7E2188FA" w14:textId="77777777" w:rsidR="001768FB" w:rsidRDefault="001768FB" w:rsidP="001768FB">
      <w:pPr>
        <w:pStyle w:val="SemEspaamento"/>
        <w:ind w:firstLine="1134"/>
        <w:jc w:val="both"/>
        <w:rPr>
          <w:rFonts w:ascii="Arial" w:hAnsi="Arial" w:cs="Arial"/>
          <w:b/>
          <w:sz w:val="24"/>
          <w:szCs w:val="24"/>
        </w:rPr>
      </w:pPr>
    </w:p>
    <w:p w14:paraId="01BD8AA1" w14:textId="134CA34D" w:rsidR="00026EA9" w:rsidRDefault="00000000" w:rsidP="001768FB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Natanael Dias de Sousa</w:t>
      </w:r>
      <w:r>
        <w:rPr>
          <w:rFonts w:ascii="Arial" w:hAnsi="Arial" w:cs="Arial"/>
          <w:sz w:val="24"/>
          <w:szCs w:val="24"/>
        </w:rPr>
        <w:t xml:space="preserve">, Vereador que esta subscreve, requer que, após manifestação plenária, seja encaminhada ao Poder Executivo a seguinte INDICAÇÃO: </w:t>
      </w:r>
    </w:p>
    <w:p w14:paraId="5F7BF61D" w14:textId="77777777" w:rsidR="00026EA9" w:rsidRDefault="00026EA9" w:rsidP="001768FB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7973940F" w14:textId="6BF46571" w:rsidR="001768FB" w:rsidRPr="001768FB" w:rsidRDefault="001768FB" w:rsidP="001768FB">
      <w:pPr>
        <w:pStyle w:val="PargrafodaLista"/>
        <w:numPr>
          <w:ilvl w:val="0"/>
          <w:numId w:val="5"/>
        </w:numPr>
        <w:jc w:val="both"/>
        <w:rPr>
          <w:rFonts w:cs="Arial"/>
          <w:b/>
          <w:bCs/>
          <w:szCs w:val="24"/>
        </w:rPr>
      </w:pPr>
      <w:r w:rsidRPr="001768FB">
        <w:rPr>
          <w:rFonts w:cs="Arial"/>
          <w:b/>
          <w:bCs/>
          <w:szCs w:val="24"/>
        </w:rPr>
        <w:t xml:space="preserve">Solicita </w:t>
      </w:r>
      <w:r w:rsidRPr="001768FB">
        <w:rPr>
          <w:rFonts w:cs="Arial"/>
          <w:b/>
          <w:bCs/>
          <w:szCs w:val="24"/>
        </w:rPr>
        <w:t>o encaminhamento à Casa Legislativa de um Projeto de Lei que disponha sobre a criação da Secretaria Municipal da Mulher, com vistas à alteração da organização administrativa do município de Almenara.</w:t>
      </w:r>
    </w:p>
    <w:p w14:paraId="4C668DEF" w14:textId="77777777" w:rsidR="001768FB" w:rsidRDefault="001768FB" w:rsidP="001768FB">
      <w:pPr>
        <w:ind w:firstLine="1134"/>
        <w:jc w:val="both"/>
        <w:rPr>
          <w:rFonts w:cs="Arial"/>
          <w:szCs w:val="24"/>
        </w:rPr>
      </w:pPr>
    </w:p>
    <w:p w14:paraId="72A8CD81" w14:textId="4C373202" w:rsidR="00026EA9" w:rsidRDefault="00000000" w:rsidP="001768FB">
      <w:pPr>
        <w:ind w:firstLine="1134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Câmara Municipal de Almenara-MG, </w:t>
      </w:r>
      <w:r w:rsidR="001768FB">
        <w:rPr>
          <w:rFonts w:cs="Arial"/>
          <w:szCs w:val="24"/>
        </w:rPr>
        <w:t>21 de janeiro de 2025</w:t>
      </w:r>
      <w:r>
        <w:rPr>
          <w:rFonts w:cs="Arial"/>
          <w:szCs w:val="24"/>
        </w:rPr>
        <w:t>.</w:t>
      </w:r>
    </w:p>
    <w:p w14:paraId="7B017ED6" w14:textId="1249A2BC" w:rsidR="001768FB" w:rsidRDefault="00FA542E" w:rsidP="001768FB">
      <w:pPr>
        <w:ind w:firstLine="1134"/>
        <w:jc w:val="both"/>
        <w:rPr>
          <w:rFonts w:cs="Arial"/>
          <w:szCs w:val="24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6BB9F3BD" wp14:editId="74CA48DC">
            <wp:simplePos x="0" y="0"/>
            <wp:positionH relativeFrom="column">
              <wp:posOffset>830580</wp:posOffset>
            </wp:positionH>
            <wp:positionV relativeFrom="paragraph">
              <wp:posOffset>15240</wp:posOffset>
            </wp:positionV>
            <wp:extent cx="1212215" cy="752475"/>
            <wp:effectExtent l="0" t="0" r="6985" b="9525"/>
            <wp:wrapNone/>
            <wp:docPr id="21" name="Imagem 21" descr="C:\Users\Sergio\Documents\Google Drive\ARQUIVOS SÉRGIO\ASSINATURA DIGITAL NAT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m 21" descr="C:\Users\Sergio\Documents\Google Drive\ARQUIVOS SÉRGIO\ASSINATURA DIGITAL NATA.jpe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21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BB416D" w14:textId="70E813B9" w:rsidR="001768FB" w:rsidRDefault="001768FB" w:rsidP="001768FB">
      <w:pPr>
        <w:ind w:firstLine="1134"/>
        <w:jc w:val="both"/>
        <w:rPr>
          <w:rFonts w:cs="Arial"/>
          <w:szCs w:val="24"/>
        </w:rPr>
      </w:pPr>
    </w:p>
    <w:p w14:paraId="22F496AB" w14:textId="77777777" w:rsidR="00FA542E" w:rsidRDefault="00FA542E" w:rsidP="001768FB">
      <w:pPr>
        <w:ind w:firstLine="1134"/>
        <w:jc w:val="both"/>
        <w:rPr>
          <w:rFonts w:cs="Arial"/>
          <w:szCs w:val="24"/>
        </w:rPr>
      </w:pPr>
    </w:p>
    <w:p w14:paraId="6CA62244" w14:textId="2DF4C9F5" w:rsidR="00026EA9" w:rsidRDefault="00000000" w:rsidP="001768FB">
      <w:pPr>
        <w:ind w:firstLine="1134"/>
        <w:jc w:val="both"/>
        <w:rPr>
          <w:rFonts w:cs="Arial"/>
          <w:szCs w:val="24"/>
        </w:rPr>
      </w:pPr>
      <w:r>
        <w:rPr>
          <w:rFonts w:cs="Arial"/>
          <w:szCs w:val="24"/>
        </w:rPr>
        <w:t>_________________________________________________</w:t>
      </w:r>
    </w:p>
    <w:p w14:paraId="3C7D6EE2" w14:textId="77777777" w:rsidR="00026EA9" w:rsidRDefault="00000000" w:rsidP="001768FB">
      <w:pPr>
        <w:ind w:firstLine="1134"/>
        <w:jc w:val="both"/>
        <w:rPr>
          <w:rFonts w:cs="Arial"/>
          <w:szCs w:val="24"/>
        </w:rPr>
      </w:pPr>
      <w:r>
        <w:rPr>
          <w:rFonts w:cs="Arial"/>
          <w:szCs w:val="24"/>
        </w:rPr>
        <w:t>NATANAEL DIAS DE SOUSA</w:t>
      </w:r>
    </w:p>
    <w:p w14:paraId="7DA46646" w14:textId="77777777" w:rsidR="001768FB" w:rsidRDefault="00000000" w:rsidP="001768FB">
      <w:pPr>
        <w:ind w:firstLine="1134"/>
        <w:jc w:val="both"/>
        <w:rPr>
          <w:rFonts w:cs="Arial"/>
          <w:szCs w:val="24"/>
        </w:rPr>
      </w:pPr>
      <w:r>
        <w:rPr>
          <w:rFonts w:cs="Arial"/>
          <w:szCs w:val="24"/>
        </w:rPr>
        <w:t>VEREADOR</w:t>
      </w:r>
    </w:p>
    <w:p w14:paraId="0B0E60AC" w14:textId="77777777" w:rsidR="001768FB" w:rsidRDefault="001768FB" w:rsidP="001768FB">
      <w:pPr>
        <w:ind w:firstLine="1134"/>
        <w:jc w:val="both"/>
        <w:rPr>
          <w:rFonts w:cs="Arial"/>
          <w:szCs w:val="24"/>
        </w:rPr>
      </w:pPr>
    </w:p>
    <w:p w14:paraId="2CBFD245" w14:textId="77777777" w:rsidR="001768FB" w:rsidRDefault="001768FB" w:rsidP="001768FB">
      <w:pPr>
        <w:ind w:firstLine="1134"/>
        <w:jc w:val="both"/>
        <w:rPr>
          <w:rFonts w:cs="Arial"/>
          <w:szCs w:val="24"/>
        </w:rPr>
      </w:pPr>
    </w:p>
    <w:p w14:paraId="27255336" w14:textId="2BEC8BE6" w:rsidR="001768FB" w:rsidRPr="001768FB" w:rsidRDefault="001768FB" w:rsidP="001768FB">
      <w:pPr>
        <w:ind w:firstLine="1134"/>
        <w:jc w:val="both"/>
        <w:rPr>
          <w:rFonts w:cs="Arial"/>
          <w:szCs w:val="24"/>
        </w:rPr>
      </w:pPr>
      <w:r w:rsidRPr="001768FB">
        <w:rPr>
          <w:rFonts w:cs="Arial"/>
          <w:szCs w:val="24"/>
        </w:rPr>
        <w:t>JUSTIFICATIVA</w:t>
      </w:r>
      <w:r w:rsidRPr="001768FB">
        <w:rPr>
          <w:rFonts w:cs="Arial"/>
          <w:szCs w:val="24"/>
        </w:rPr>
        <w:t>:</w:t>
      </w:r>
      <w:r>
        <w:rPr>
          <w:rFonts w:cs="Arial"/>
          <w:szCs w:val="24"/>
        </w:rPr>
        <w:t xml:space="preserve"> </w:t>
      </w:r>
      <w:r w:rsidRPr="001768FB">
        <w:rPr>
          <w:rFonts w:cs="Arial"/>
          <w:szCs w:val="24"/>
        </w:rPr>
        <w:t>A criação de uma Secretaria Municipal da Mulher é uma medida que se alinha aos princípios da igualdade de gênero e à promoção dos direitos das mulheres, conforme preconizado na Constituição Federal de 1988, em seu artigo 5º, que assegura a todos os cidadãos, independentemente de gênero, o direito à igualdade e à dignidade. Ademais, a Lei Maria da Penha (Lei nº 11.340/2006) e o Plano Nacional de Políticas para as Mulheres reforçam a necessidade de políticas públicas específicas que visem à proteção e promoção dos direitos das mulheres.</w:t>
      </w:r>
    </w:p>
    <w:p w14:paraId="417A5BB1" w14:textId="73CE289A" w:rsidR="001768FB" w:rsidRPr="001768FB" w:rsidRDefault="001768FB" w:rsidP="001768FB">
      <w:pPr>
        <w:ind w:firstLine="1134"/>
        <w:jc w:val="both"/>
        <w:rPr>
          <w:rFonts w:cs="Arial"/>
          <w:szCs w:val="24"/>
        </w:rPr>
      </w:pPr>
      <w:r w:rsidRPr="001768FB">
        <w:rPr>
          <w:rFonts w:cs="Arial"/>
          <w:szCs w:val="24"/>
        </w:rPr>
        <w:t xml:space="preserve">A </w:t>
      </w:r>
      <w:r>
        <w:rPr>
          <w:rFonts w:cs="Arial"/>
          <w:szCs w:val="24"/>
        </w:rPr>
        <w:t xml:space="preserve">criação </w:t>
      </w:r>
      <w:r w:rsidRPr="001768FB">
        <w:rPr>
          <w:rFonts w:cs="Arial"/>
          <w:szCs w:val="24"/>
        </w:rPr>
        <w:t>de uma Secretaria Municipal da Mulher permitirá a implementação de políticas públicas voltadas para a promoção da igualdade de gênero, a prevenção e o combate à violência contra a mulher, bem como a criação de programas de empoderamento e inclusão social. Essa secretaria poderá atuar de forma integrada com outras áreas da administração pública, promovendo ações intersetoriais que visem a melhoria da qualidade de vida das mulheres no município.</w:t>
      </w:r>
    </w:p>
    <w:p w14:paraId="2072A081" w14:textId="77777777" w:rsidR="001768FB" w:rsidRPr="001768FB" w:rsidRDefault="001768FB" w:rsidP="001768FB">
      <w:pPr>
        <w:ind w:firstLine="1134"/>
        <w:jc w:val="both"/>
        <w:rPr>
          <w:rFonts w:cs="Arial"/>
          <w:szCs w:val="24"/>
        </w:rPr>
      </w:pPr>
      <w:r w:rsidRPr="001768FB">
        <w:rPr>
          <w:rFonts w:cs="Arial"/>
          <w:szCs w:val="24"/>
        </w:rPr>
        <w:t>Por fim, a proposta de criação da Secretaria Municipal da Mulher está em consonância com as diretrizes do Sistema Nacional de Políticas para as Mulheres, que visa garantir a participação das mulheres em todos os espaços de decisão e promover a sua autonomia.</w:t>
      </w:r>
    </w:p>
    <w:p w14:paraId="3313A866" w14:textId="36114978" w:rsidR="00026EA9" w:rsidRDefault="001768FB" w:rsidP="001768FB">
      <w:pPr>
        <w:ind w:firstLine="1134"/>
        <w:jc w:val="both"/>
        <w:rPr>
          <w:rFonts w:cs="Arial"/>
          <w:smallCaps/>
          <w:szCs w:val="24"/>
        </w:rPr>
      </w:pPr>
      <w:r w:rsidRPr="001768FB">
        <w:rPr>
          <w:rFonts w:cs="Arial"/>
          <w:szCs w:val="24"/>
        </w:rPr>
        <w:t>Diante do exposto, solicito a Vossa Excelência que considere a presente indicação e que, em breve, seja encaminhado à Câmara Municipal o Projeto de Lei que institua a Secretaria Municipal da Mulher, contribuindo assim para o fortalecimento das políticas públicas voltadas para as mulheres em nosso município.</w:t>
      </w:r>
      <w:r w:rsidR="00000000">
        <w:rPr>
          <w:rFonts w:cs="Arial"/>
          <w:szCs w:val="24"/>
        </w:rPr>
        <w:br/>
      </w:r>
    </w:p>
    <w:sectPr w:rsidR="00026EA9" w:rsidSect="001768FB">
      <w:headerReference w:type="default" r:id="rId9"/>
      <w:footerReference w:type="default" r:id="rId10"/>
      <w:pgSz w:w="11907" w:h="16840" w:code="9"/>
      <w:pgMar w:top="851" w:right="1134" w:bottom="851" w:left="1418" w:header="568" w:footer="2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EAE8CA" w14:textId="77777777" w:rsidR="00A82C08" w:rsidRDefault="00A82C08">
      <w:r>
        <w:separator/>
      </w:r>
    </w:p>
  </w:endnote>
  <w:endnote w:type="continuationSeparator" w:id="0">
    <w:p w14:paraId="6E493E78" w14:textId="77777777" w:rsidR="00A82C08" w:rsidRDefault="00A82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28708643"/>
      <w:docPartObj>
        <w:docPartGallery w:val="Page Numbers (Bottom of Page)"/>
        <w:docPartUnique/>
      </w:docPartObj>
    </w:sdtPr>
    <w:sdtContent>
      <w:p w14:paraId="4C97BC0F" w14:textId="77777777" w:rsidR="00026EA9" w:rsidRDefault="00000000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4165EEB" w14:textId="77777777" w:rsidR="00026EA9" w:rsidRDefault="00026EA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354317" w14:textId="77777777" w:rsidR="00A82C08" w:rsidRDefault="00A82C08">
      <w:r>
        <w:separator/>
      </w:r>
    </w:p>
  </w:footnote>
  <w:footnote w:type="continuationSeparator" w:id="0">
    <w:p w14:paraId="114ADBFA" w14:textId="77777777" w:rsidR="00A82C08" w:rsidRDefault="00A82C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C07270" w14:textId="2283A704" w:rsidR="00E749E3" w:rsidRDefault="00E749E3" w:rsidP="00E749E3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firstLine="0"/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7385A2B8" wp14:editId="73C9F698">
          <wp:simplePos x="0" y="0"/>
          <wp:positionH relativeFrom="margin">
            <wp:posOffset>-107950</wp:posOffset>
          </wp:positionH>
          <wp:positionV relativeFrom="margin">
            <wp:posOffset>-1249045</wp:posOffset>
          </wp:positionV>
          <wp:extent cx="1051560" cy="899160"/>
          <wp:effectExtent l="0" t="0" r="0" b="0"/>
          <wp:wrapNone/>
          <wp:docPr id="138733169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899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39F32DCC" w14:textId="38417ACD" w:rsidR="00E749E3" w:rsidRDefault="00E749E3" w:rsidP="00E749E3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firstLine="0"/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</w:t>
    </w:r>
    <w:r>
      <w:rPr>
        <w:rFonts w:cs="Arial"/>
        <w:b/>
        <w:sz w:val="40"/>
        <w:szCs w:val="40"/>
      </w:rPr>
      <w:t xml:space="preserve">     </w:t>
    </w:r>
    <w:r>
      <w:rPr>
        <w:rFonts w:ascii="Arial" w:hAnsi="Arial" w:cs="Arial"/>
        <w:b/>
        <w:sz w:val="40"/>
        <w:szCs w:val="40"/>
      </w:rPr>
      <w:t>CÂMARA MUNICIPAL DE ALMENARA</w:t>
    </w:r>
  </w:p>
  <w:p w14:paraId="4130AF4B" w14:textId="0C93724C" w:rsidR="00E749E3" w:rsidRDefault="00E749E3" w:rsidP="00E749E3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                   </w:t>
    </w:r>
    <w:r>
      <w:rPr>
        <w:rFonts w:ascii="Arial" w:hAnsi="Arial" w:cs="Arial"/>
        <w:sz w:val="18"/>
        <w:szCs w:val="18"/>
      </w:rPr>
      <w:t xml:space="preserve">       </w:t>
    </w:r>
    <w:r>
      <w:rPr>
        <w:rFonts w:ascii="Arial" w:hAnsi="Arial" w:cs="Arial"/>
        <w:sz w:val="18"/>
        <w:szCs w:val="18"/>
      </w:rPr>
      <w:t>ESTADO DE MINAS GERAIS - CNPJ: 22.699.045/0001-39</w:t>
    </w:r>
  </w:p>
  <w:p w14:paraId="03C1B554" w14:textId="5B9000E5" w:rsidR="00E749E3" w:rsidRDefault="00E749E3" w:rsidP="00E749E3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                   </w:t>
    </w:r>
    <w:r>
      <w:rPr>
        <w:rFonts w:ascii="Arial" w:hAnsi="Arial" w:cs="Arial"/>
        <w:sz w:val="18"/>
        <w:szCs w:val="18"/>
      </w:rPr>
      <w:t xml:space="preserve">     </w:t>
    </w:r>
    <w:r>
      <w:rPr>
        <w:rFonts w:ascii="Arial" w:hAnsi="Arial" w:cs="Arial"/>
        <w:sz w:val="18"/>
        <w:szCs w:val="18"/>
      </w:rPr>
      <w:t xml:space="preserve"> PRAÇA HÉLIO ROCHA GUIMARÃES, Nº 28 –CENTRO</w:t>
    </w:r>
  </w:p>
  <w:p w14:paraId="39560C44" w14:textId="77777777" w:rsidR="00E749E3" w:rsidRDefault="00E749E3" w:rsidP="00E749E3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               Fone: (33) 3721-1553/3721-1588 - E-mail: </w:t>
    </w:r>
    <w:hyperlink r:id="rId2" w:history="1">
      <w:r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352161BF" w14:textId="77777777" w:rsidR="00E749E3" w:rsidRDefault="00E749E3" w:rsidP="00E749E3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19C31F52" w14:textId="77777777" w:rsidR="00026EA9" w:rsidRDefault="00026EA9" w:rsidP="00E749E3">
    <w:pPr>
      <w:pStyle w:val="Cabealho"/>
      <w:ind w:firstLine="0"/>
    </w:pPr>
  </w:p>
  <w:p w14:paraId="6D955E9C" w14:textId="77777777" w:rsidR="00026EA9" w:rsidRDefault="00026EA9" w:rsidP="00E749E3">
    <w:pPr>
      <w:pStyle w:val="Cabealho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3A2545"/>
    <w:multiLevelType w:val="hybridMultilevel"/>
    <w:tmpl w:val="0DD4F37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1D7E1F37"/>
    <w:multiLevelType w:val="hybridMultilevel"/>
    <w:tmpl w:val="87F898E4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31030BC7"/>
    <w:multiLevelType w:val="hybridMultilevel"/>
    <w:tmpl w:val="FD0C7F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287D62"/>
    <w:multiLevelType w:val="hybridMultilevel"/>
    <w:tmpl w:val="C872694C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543C5615"/>
    <w:multiLevelType w:val="hybridMultilevel"/>
    <w:tmpl w:val="41828E7A"/>
    <w:lvl w:ilvl="0" w:tplc="0416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930040758">
    <w:abstractNumId w:val="4"/>
  </w:num>
  <w:num w:numId="2" w16cid:durableId="1286734148">
    <w:abstractNumId w:val="1"/>
  </w:num>
  <w:num w:numId="3" w16cid:durableId="149445932">
    <w:abstractNumId w:val="0"/>
  </w:num>
  <w:num w:numId="4" w16cid:durableId="1527206860">
    <w:abstractNumId w:val="2"/>
  </w:num>
  <w:num w:numId="5" w16cid:durableId="13570753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6EA9"/>
    <w:rsid w:val="00026EA9"/>
    <w:rsid w:val="001768FB"/>
    <w:rsid w:val="00A82C08"/>
    <w:rsid w:val="00E749E3"/>
    <w:rsid w:val="00FA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80F694"/>
  <w15:docId w15:val="{85890638-9EFF-4C4E-A406-1D6CBA47E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r1">
    <w:name w:val="par 1"/>
    <w:basedOn w:val="Normal"/>
    <w:pPr>
      <w:tabs>
        <w:tab w:val="left" w:pos="-1843"/>
        <w:tab w:val="left" w:pos="-1702"/>
        <w:tab w:val="left" w:pos="-993"/>
        <w:tab w:val="left" w:pos="-567"/>
      </w:tabs>
      <w:overflowPunct/>
      <w:autoSpaceDE/>
      <w:autoSpaceDN/>
      <w:adjustRightInd/>
      <w:ind w:firstLine="1418"/>
      <w:jc w:val="both"/>
      <w:textAlignment w:val="auto"/>
    </w:pPr>
    <w:rPr>
      <w:rFonts w:ascii="Times New Roman" w:hAnsi="Times New Roman"/>
      <w:lang w:val="pt-PT"/>
    </w:rPr>
  </w:style>
  <w:style w:type="paragraph" w:styleId="Cabealho">
    <w:name w:val="header"/>
    <w:basedOn w:val="Normal"/>
    <w:link w:val="CabealhoChar"/>
    <w:pPr>
      <w:tabs>
        <w:tab w:val="center" w:pos="4819"/>
        <w:tab w:val="right" w:pos="9071"/>
      </w:tabs>
      <w:overflowPunct/>
      <w:autoSpaceDE/>
      <w:autoSpaceDN/>
      <w:adjustRightInd/>
      <w:ind w:firstLine="1418"/>
      <w:jc w:val="both"/>
      <w:textAlignment w:val="auto"/>
    </w:pPr>
    <w:rPr>
      <w:rFonts w:ascii="Times New Roman" w:hAnsi="Times New Roman"/>
      <w:lang w:val="pt-PT"/>
    </w:rPr>
  </w:style>
  <w:style w:type="character" w:customStyle="1" w:styleId="CabealhoChar">
    <w:name w:val="Cabeçalho Char"/>
    <w:basedOn w:val="Fontepargpadro"/>
    <w:link w:val="Cabealho"/>
    <w:locked/>
    <w:rPr>
      <w:rFonts w:cs="Times New Roman"/>
      <w:sz w:val="24"/>
      <w:lang w:val="pt-PT"/>
    </w:rPr>
  </w:style>
  <w:style w:type="paragraph" w:styleId="Corpodetexto">
    <w:name w:val="Body Text"/>
    <w:basedOn w:val="Normal"/>
    <w:link w:val="CorpodetextoChar"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lang w:val="pt-PT"/>
    </w:rPr>
  </w:style>
  <w:style w:type="character" w:customStyle="1" w:styleId="CorpodetextoChar">
    <w:name w:val="Corpo de texto Char"/>
    <w:basedOn w:val="Fontepargpadro"/>
    <w:link w:val="Corpodetexto"/>
    <w:locked/>
    <w:rPr>
      <w:rFonts w:cs="Times New Roman"/>
      <w:sz w:val="24"/>
      <w:lang w:val="pt-PT"/>
    </w:rPr>
  </w:style>
  <w:style w:type="paragraph" w:styleId="Ttulo">
    <w:name w:val="Title"/>
    <w:basedOn w:val="Normal"/>
    <w:link w:val="TtuloChar"/>
    <w:qFormat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b/>
      <w:u w:val="single"/>
      <w:lang w:val="pt-PT"/>
    </w:rPr>
  </w:style>
  <w:style w:type="character" w:customStyle="1" w:styleId="TtuloChar">
    <w:name w:val="Título Char"/>
    <w:basedOn w:val="Fontepargpadro"/>
    <w:link w:val="Ttulo"/>
    <w:locked/>
    <w:rPr>
      <w:rFonts w:cs="Times New Roman"/>
      <w:b/>
      <w:sz w:val="24"/>
      <w:u w:val="single"/>
      <w:lang w:val="pt-PT"/>
    </w:rPr>
  </w:style>
  <w:style w:type="paragraph" w:styleId="Rodap">
    <w:name w:val="footer"/>
    <w:basedOn w:val="Normal"/>
    <w:link w:val="RodapChar"/>
    <w:uiPriority w:val="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Pr>
      <w:rFonts w:ascii="Arial" w:hAnsi="Arial"/>
      <w:sz w:val="24"/>
    </w:rPr>
  </w:style>
  <w:style w:type="paragraph" w:styleId="Textodebalo">
    <w:name w:val="Balloon Text"/>
    <w:basedOn w:val="Normal"/>
    <w:link w:val="TextodebaloChar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</w:rPr>
  </w:style>
  <w:style w:type="character" w:styleId="Hyperlink">
    <w:name w:val="Hyperlink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8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6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7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5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02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949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678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Modelos%20Gabinetes%202013\PL_GERAL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PL_GERAL</Template>
  <TotalTime>99</TotalTime>
  <Pages>1</Pages>
  <Words>337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PROJETO DE LEI VEREADOR</vt:lpstr>
    </vt:vector>
  </TitlesOfParts>
  <Company>Camara Sorocaba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PROJETO DE LEI VEREADOR</dc:title>
  <dc:creator>usuario</dc:creator>
  <cp:lastModifiedBy>Dell</cp:lastModifiedBy>
  <cp:revision>11</cp:revision>
  <cp:lastPrinted>2021-02-11T14:12:00Z</cp:lastPrinted>
  <dcterms:created xsi:type="dcterms:W3CDTF">2017-09-18T12:10:00Z</dcterms:created>
  <dcterms:modified xsi:type="dcterms:W3CDTF">2025-01-21T17:56:00Z</dcterms:modified>
</cp:coreProperties>
</file>